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11B88E" w14:textId="77777777" w:rsidR="000C5A9B" w:rsidRPr="00463468" w:rsidRDefault="000C5A9B" w:rsidP="000C5A9B">
      <w:pPr>
        <w:rPr>
          <w:rFonts w:ascii="Arial" w:hAnsi="Arial" w:cs="Arial"/>
          <w:lang w:eastAsia="en-US"/>
        </w:rPr>
      </w:pPr>
    </w:p>
    <w:sectPr w:rsidR="000C5A9B" w:rsidRPr="00463468" w:rsidSect="0046067D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833C8" w14:textId="77777777" w:rsidR="00755880" w:rsidRDefault="00755880" w:rsidP="0046067D">
      <w:r>
        <w:separator/>
      </w:r>
    </w:p>
  </w:endnote>
  <w:endnote w:type="continuationSeparator" w:id="0">
    <w:p w14:paraId="2099F3C8" w14:textId="77777777" w:rsidR="00755880" w:rsidRDefault="00755880" w:rsidP="00460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08AF2" w14:textId="687C6D60" w:rsidR="0046067D" w:rsidRDefault="0046067D">
    <w:pPr>
      <w:pStyle w:val="Foo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87CFAE2" wp14:editId="7CBF2DB1">
          <wp:simplePos x="0" y="0"/>
          <wp:positionH relativeFrom="page">
            <wp:posOffset>-102122</wp:posOffset>
          </wp:positionH>
          <wp:positionV relativeFrom="page">
            <wp:align>bottom</wp:align>
          </wp:positionV>
          <wp:extent cx="7631943" cy="804841"/>
          <wp:effectExtent l="0" t="0" r="0" b="0"/>
          <wp:wrapSquare wrapText="bothSides"/>
          <wp:docPr id="1" name="Billed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illed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1943" cy="8048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D29A1" w14:textId="77777777" w:rsidR="00755880" w:rsidRDefault="00755880" w:rsidP="0046067D">
      <w:r>
        <w:separator/>
      </w:r>
    </w:p>
  </w:footnote>
  <w:footnote w:type="continuationSeparator" w:id="0">
    <w:p w14:paraId="10B4E7C7" w14:textId="77777777" w:rsidR="00755880" w:rsidRDefault="00755880" w:rsidP="004606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9A70454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69BE01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A02A20"/>
    <w:multiLevelType w:val="hybridMultilevel"/>
    <w:tmpl w:val="96328C8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25745D"/>
    <w:multiLevelType w:val="multilevel"/>
    <w:tmpl w:val="C7D4C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34D5EFF"/>
    <w:multiLevelType w:val="multilevel"/>
    <w:tmpl w:val="6BE2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23609C"/>
    <w:multiLevelType w:val="multilevel"/>
    <w:tmpl w:val="01CE8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9D781A"/>
    <w:multiLevelType w:val="hybridMultilevel"/>
    <w:tmpl w:val="8E5CE83C"/>
    <w:lvl w:ilvl="0" w:tplc="9F82E310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087629"/>
    <w:multiLevelType w:val="hybridMultilevel"/>
    <w:tmpl w:val="CEE49AB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AC141C"/>
    <w:multiLevelType w:val="multilevel"/>
    <w:tmpl w:val="758C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0E2372"/>
    <w:multiLevelType w:val="multilevel"/>
    <w:tmpl w:val="2F3A1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2063B3"/>
    <w:multiLevelType w:val="multilevel"/>
    <w:tmpl w:val="13FC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AC23F0"/>
    <w:multiLevelType w:val="multilevel"/>
    <w:tmpl w:val="A9C6C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B94032A"/>
    <w:multiLevelType w:val="multilevel"/>
    <w:tmpl w:val="2590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D34405"/>
    <w:multiLevelType w:val="hybridMultilevel"/>
    <w:tmpl w:val="680C0752"/>
    <w:lvl w:ilvl="0" w:tplc="040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B2402C"/>
    <w:multiLevelType w:val="multilevel"/>
    <w:tmpl w:val="556EC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4B40FC"/>
    <w:multiLevelType w:val="multilevel"/>
    <w:tmpl w:val="6FC0A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21A4814"/>
    <w:multiLevelType w:val="hybridMultilevel"/>
    <w:tmpl w:val="C804BD66"/>
    <w:lvl w:ilvl="0" w:tplc="A328DA78">
      <w:start w:val="1"/>
      <w:numFmt w:val="decimal"/>
      <w:lvlText w:val="%1)"/>
      <w:lvlJc w:val="left"/>
      <w:pPr>
        <w:ind w:left="1664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2384" w:hanging="360"/>
      </w:pPr>
    </w:lvl>
    <w:lvl w:ilvl="2" w:tplc="0406001B" w:tentative="1">
      <w:start w:val="1"/>
      <w:numFmt w:val="lowerRoman"/>
      <w:lvlText w:val="%3."/>
      <w:lvlJc w:val="right"/>
      <w:pPr>
        <w:ind w:left="3104" w:hanging="180"/>
      </w:pPr>
    </w:lvl>
    <w:lvl w:ilvl="3" w:tplc="0406000F" w:tentative="1">
      <w:start w:val="1"/>
      <w:numFmt w:val="decimal"/>
      <w:lvlText w:val="%4."/>
      <w:lvlJc w:val="left"/>
      <w:pPr>
        <w:ind w:left="3824" w:hanging="360"/>
      </w:pPr>
    </w:lvl>
    <w:lvl w:ilvl="4" w:tplc="04060019" w:tentative="1">
      <w:start w:val="1"/>
      <w:numFmt w:val="lowerLetter"/>
      <w:lvlText w:val="%5."/>
      <w:lvlJc w:val="left"/>
      <w:pPr>
        <w:ind w:left="4544" w:hanging="360"/>
      </w:pPr>
    </w:lvl>
    <w:lvl w:ilvl="5" w:tplc="0406001B" w:tentative="1">
      <w:start w:val="1"/>
      <w:numFmt w:val="lowerRoman"/>
      <w:lvlText w:val="%6."/>
      <w:lvlJc w:val="right"/>
      <w:pPr>
        <w:ind w:left="5264" w:hanging="180"/>
      </w:pPr>
    </w:lvl>
    <w:lvl w:ilvl="6" w:tplc="0406000F" w:tentative="1">
      <w:start w:val="1"/>
      <w:numFmt w:val="decimal"/>
      <w:lvlText w:val="%7."/>
      <w:lvlJc w:val="left"/>
      <w:pPr>
        <w:ind w:left="5984" w:hanging="360"/>
      </w:pPr>
    </w:lvl>
    <w:lvl w:ilvl="7" w:tplc="04060019" w:tentative="1">
      <w:start w:val="1"/>
      <w:numFmt w:val="lowerLetter"/>
      <w:lvlText w:val="%8."/>
      <w:lvlJc w:val="left"/>
      <w:pPr>
        <w:ind w:left="6704" w:hanging="360"/>
      </w:pPr>
    </w:lvl>
    <w:lvl w:ilvl="8" w:tplc="0406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17" w15:restartNumberingAfterBreak="0">
    <w:nsid w:val="36883CE9"/>
    <w:multiLevelType w:val="multilevel"/>
    <w:tmpl w:val="FAF40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183C8F"/>
    <w:multiLevelType w:val="multilevel"/>
    <w:tmpl w:val="F4C24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357DEB"/>
    <w:multiLevelType w:val="multilevel"/>
    <w:tmpl w:val="0CA45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077609F"/>
    <w:multiLevelType w:val="multilevel"/>
    <w:tmpl w:val="20A4A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B82634"/>
    <w:multiLevelType w:val="hybridMultilevel"/>
    <w:tmpl w:val="3B9884A8"/>
    <w:lvl w:ilvl="0" w:tplc="A5B829DC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80D62"/>
    <w:multiLevelType w:val="hybridMultilevel"/>
    <w:tmpl w:val="F9F497A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5B4645"/>
    <w:multiLevelType w:val="multilevel"/>
    <w:tmpl w:val="29CE3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8C439D1"/>
    <w:multiLevelType w:val="multilevel"/>
    <w:tmpl w:val="7BA02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D7725E"/>
    <w:multiLevelType w:val="hybridMultilevel"/>
    <w:tmpl w:val="37BA494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9F1D00"/>
    <w:multiLevelType w:val="multilevel"/>
    <w:tmpl w:val="830CE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F909A0"/>
    <w:multiLevelType w:val="multilevel"/>
    <w:tmpl w:val="003A1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0851BA"/>
    <w:multiLevelType w:val="multilevel"/>
    <w:tmpl w:val="254C2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AD5996"/>
    <w:multiLevelType w:val="multilevel"/>
    <w:tmpl w:val="48EE5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E9558E"/>
    <w:multiLevelType w:val="multilevel"/>
    <w:tmpl w:val="D5187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BBF025E"/>
    <w:multiLevelType w:val="multilevel"/>
    <w:tmpl w:val="E8C80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D96C23"/>
    <w:multiLevelType w:val="hybridMultilevel"/>
    <w:tmpl w:val="8C3C77D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C6389"/>
    <w:multiLevelType w:val="hybridMultilevel"/>
    <w:tmpl w:val="DD1897E0"/>
    <w:lvl w:ilvl="0" w:tplc="50761524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ED01286"/>
    <w:multiLevelType w:val="hybridMultilevel"/>
    <w:tmpl w:val="823CCD7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B267F1"/>
    <w:multiLevelType w:val="hybridMultilevel"/>
    <w:tmpl w:val="97FE6FE4"/>
    <w:lvl w:ilvl="0" w:tplc="50761524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0735F8D"/>
    <w:multiLevelType w:val="multilevel"/>
    <w:tmpl w:val="C414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760418"/>
    <w:multiLevelType w:val="multilevel"/>
    <w:tmpl w:val="7B1A3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830DA7"/>
    <w:multiLevelType w:val="multilevel"/>
    <w:tmpl w:val="EEA4A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A190BB1"/>
    <w:multiLevelType w:val="hybridMultilevel"/>
    <w:tmpl w:val="630A141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E565C3"/>
    <w:multiLevelType w:val="multilevel"/>
    <w:tmpl w:val="90045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01E7152"/>
    <w:multiLevelType w:val="multilevel"/>
    <w:tmpl w:val="62B05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EB4A72"/>
    <w:multiLevelType w:val="multilevel"/>
    <w:tmpl w:val="819C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A2E1118"/>
    <w:multiLevelType w:val="multilevel"/>
    <w:tmpl w:val="F7807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3006551">
    <w:abstractNumId w:val="1"/>
  </w:num>
  <w:num w:numId="2" w16cid:durableId="1767266178">
    <w:abstractNumId w:val="0"/>
  </w:num>
  <w:num w:numId="3" w16cid:durableId="1654486176">
    <w:abstractNumId w:val="34"/>
  </w:num>
  <w:num w:numId="4" w16cid:durableId="775249867">
    <w:abstractNumId w:val="13"/>
  </w:num>
  <w:num w:numId="5" w16cid:durableId="923299803">
    <w:abstractNumId w:val="39"/>
  </w:num>
  <w:num w:numId="6" w16cid:durableId="418411039">
    <w:abstractNumId w:val="32"/>
  </w:num>
  <w:num w:numId="7" w16cid:durableId="532041554">
    <w:abstractNumId w:val="16"/>
  </w:num>
  <w:num w:numId="8" w16cid:durableId="1830946532">
    <w:abstractNumId w:val="20"/>
  </w:num>
  <w:num w:numId="9" w16cid:durableId="1326124238">
    <w:abstractNumId w:val="3"/>
  </w:num>
  <w:num w:numId="10" w16cid:durableId="723675381">
    <w:abstractNumId w:val="30"/>
  </w:num>
  <w:num w:numId="11" w16cid:durableId="1190991075">
    <w:abstractNumId w:val="24"/>
  </w:num>
  <w:num w:numId="12" w16cid:durableId="926380841">
    <w:abstractNumId w:val="41"/>
  </w:num>
  <w:num w:numId="13" w16cid:durableId="437453172">
    <w:abstractNumId w:val="29"/>
  </w:num>
  <w:num w:numId="14" w16cid:durableId="18356604">
    <w:abstractNumId w:val="40"/>
  </w:num>
  <w:num w:numId="15" w16cid:durableId="208153185">
    <w:abstractNumId w:val="36"/>
  </w:num>
  <w:num w:numId="16" w16cid:durableId="404034783">
    <w:abstractNumId w:val="21"/>
  </w:num>
  <w:num w:numId="17" w16cid:durableId="2007971087">
    <w:abstractNumId w:val="10"/>
  </w:num>
  <w:num w:numId="18" w16cid:durableId="1685941784">
    <w:abstractNumId w:val="19"/>
  </w:num>
  <w:num w:numId="19" w16cid:durableId="2111706063">
    <w:abstractNumId w:val="38"/>
  </w:num>
  <w:num w:numId="20" w16cid:durableId="915549702">
    <w:abstractNumId w:val="14"/>
  </w:num>
  <w:num w:numId="21" w16cid:durableId="951321477">
    <w:abstractNumId w:val="27"/>
  </w:num>
  <w:num w:numId="22" w16cid:durableId="1247224213">
    <w:abstractNumId w:val="15"/>
  </w:num>
  <w:num w:numId="23" w16cid:durableId="388578232">
    <w:abstractNumId w:val="4"/>
  </w:num>
  <w:num w:numId="24" w16cid:durableId="1883129016">
    <w:abstractNumId w:val="23"/>
  </w:num>
  <w:num w:numId="25" w16cid:durableId="135687809">
    <w:abstractNumId w:val="37"/>
  </w:num>
  <w:num w:numId="26" w16cid:durableId="424763535">
    <w:abstractNumId w:val="8"/>
  </w:num>
  <w:num w:numId="27" w16cid:durableId="72238634">
    <w:abstractNumId w:val="9"/>
  </w:num>
  <w:num w:numId="28" w16cid:durableId="680737970">
    <w:abstractNumId w:val="5"/>
  </w:num>
  <w:num w:numId="29" w16cid:durableId="940064018">
    <w:abstractNumId w:val="17"/>
  </w:num>
  <w:num w:numId="30" w16cid:durableId="1490751830">
    <w:abstractNumId w:val="11"/>
  </w:num>
  <w:num w:numId="31" w16cid:durableId="316805397">
    <w:abstractNumId w:val="26"/>
  </w:num>
  <w:num w:numId="32" w16cid:durableId="643050886">
    <w:abstractNumId w:val="43"/>
  </w:num>
  <w:num w:numId="33" w16cid:durableId="92946543">
    <w:abstractNumId w:val="18"/>
  </w:num>
  <w:num w:numId="34" w16cid:durableId="239801143">
    <w:abstractNumId w:val="12"/>
  </w:num>
  <w:num w:numId="35" w16cid:durableId="1580674874">
    <w:abstractNumId w:val="31"/>
  </w:num>
  <w:num w:numId="36" w16cid:durableId="1732999908">
    <w:abstractNumId w:val="42"/>
  </w:num>
  <w:num w:numId="37" w16cid:durableId="958337537">
    <w:abstractNumId w:val="28"/>
  </w:num>
  <w:num w:numId="38" w16cid:durableId="1730574168">
    <w:abstractNumId w:val="6"/>
  </w:num>
  <w:num w:numId="39" w16cid:durableId="1736511687">
    <w:abstractNumId w:val="25"/>
  </w:num>
  <w:num w:numId="40" w16cid:durableId="79570594">
    <w:abstractNumId w:val="22"/>
  </w:num>
  <w:num w:numId="41" w16cid:durableId="922951396">
    <w:abstractNumId w:val="35"/>
  </w:num>
  <w:num w:numId="42" w16cid:durableId="1377310952">
    <w:abstractNumId w:val="33"/>
  </w:num>
  <w:num w:numId="43" w16cid:durableId="2098742402">
    <w:abstractNumId w:val="2"/>
  </w:num>
  <w:num w:numId="44" w16cid:durableId="8947074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67D"/>
    <w:rsid w:val="000019CB"/>
    <w:rsid w:val="000059CE"/>
    <w:rsid w:val="000139DD"/>
    <w:rsid w:val="0001595D"/>
    <w:rsid w:val="00034826"/>
    <w:rsid w:val="00037442"/>
    <w:rsid w:val="000469A7"/>
    <w:rsid w:val="00057B26"/>
    <w:rsid w:val="00083454"/>
    <w:rsid w:val="00096CA4"/>
    <w:rsid w:val="000C5A9B"/>
    <w:rsid w:val="000E6D10"/>
    <w:rsid w:val="00105F3A"/>
    <w:rsid w:val="00111784"/>
    <w:rsid w:val="001332BA"/>
    <w:rsid w:val="00147408"/>
    <w:rsid w:val="00151079"/>
    <w:rsid w:val="00151C08"/>
    <w:rsid w:val="00194191"/>
    <w:rsid w:val="001959AA"/>
    <w:rsid w:val="001A6B6A"/>
    <w:rsid w:val="001E24E3"/>
    <w:rsid w:val="001E5236"/>
    <w:rsid w:val="001F71DE"/>
    <w:rsid w:val="002026F1"/>
    <w:rsid w:val="00227839"/>
    <w:rsid w:val="00235B2D"/>
    <w:rsid w:val="0026332A"/>
    <w:rsid w:val="00292302"/>
    <w:rsid w:val="002A185E"/>
    <w:rsid w:val="002D23FA"/>
    <w:rsid w:val="002E2D41"/>
    <w:rsid w:val="002E2E28"/>
    <w:rsid w:val="002E3BC5"/>
    <w:rsid w:val="002F5561"/>
    <w:rsid w:val="002F5674"/>
    <w:rsid w:val="002F7794"/>
    <w:rsid w:val="00335CD2"/>
    <w:rsid w:val="00345A96"/>
    <w:rsid w:val="0036331F"/>
    <w:rsid w:val="003A2E24"/>
    <w:rsid w:val="003C0932"/>
    <w:rsid w:val="003D64FA"/>
    <w:rsid w:val="003E11B0"/>
    <w:rsid w:val="003E773B"/>
    <w:rsid w:val="004226B9"/>
    <w:rsid w:val="00434C9B"/>
    <w:rsid w:val="00435CCD"/>
    <w:rsid w:val="00450059"/>
    <w:rsid w:val="0046067D"/>
    <w:rsid w:val="00463468"/>
    <w:rsid w:val="0047254A"/>
    <w:rsid w:val="00486D06"/>
    <w:rsid w:val="004968E3"/>
    <w:rsid w:val="004A2DB9"/>
    <w:rsid w:val="004E1A71"/>
    <w:rsid w:val="004F295C"/>
    <w:rsid w:val="005235B4"/>
    <w:rsid w:val="00532E1F"/>
    <w:rsid w:val="00540AD5"/>
    <w:rsid w:val="005A0BCB"/>
    <w:rsid w:val="005A3519"/>
    <w:rsid w:val="005A4272"/>
    <w:rsid w:val="005A4E05"/>
    <w:rsid w:val="005B3791"/>
    <w:rsid w:val="005D65C0"/>
    <w:rsid w:val="005E7F5E"/>
    <w:rsid w:val="00622923"/>
    <w:rsid w:val="00625596"/>
    <w:rsid w:val="00626FE3"/>
    <w:rsid w:val="0063737F"/>
    <w:rsid w:val="00652D19"/>
    <w:rsid w:val="0067219D"/>
    <w:rsid w:val="00675AF5"/>
    <w:rsid w:val="006B1B37"/>
    <w:rsid w:val="006B5A03"/>
    <w:rsid w:val="00710B2A"/>
    <w:rsid w:val="0071137E"/>
    <w:rsid w:val="00717059"/>
    <w:rsid w:val="00730193"/>
    <w:rsid w:val="00730C5D"/>
    <w:rsid w:val="007530DE"/>
    <w:rsid w:val="00755880"/>
    <w:rsid w:val="00785731"/>
    <w:rsid w:val="007B76D8"/>
    <w:rsid w:val="007C6FA4"/>
    <w:rsid w:val="007E5B15"/>
    <w:rsid w:val="007E7CFF"/>
    <w:rsid w:val="007F2CAB"/>
    <w:rsid w:val="008013C9"/>
    <w:rsid w:val="00801FAA"/>
    <w:rsid w:val="00802B3B"/>
    <w:rsid w:val="00814BC1"/>
    <w:rsid w:val="00816839"/>
    <w:rsid w:val="0082169A"/>
    <w:rsid w:val="00826063"/>
    <w:rsid w:val="00835A78"/>
    <w:rsid w:val="00847DD9"/>
    <w:rsid w:val="00850E97"/>
    <w:rsid w:val="0086080F"/>
    <w:rsid w:val="00863E44"/>
    <w:rsid w:val="00867209"/>
    <w:rsid w:val="00887A32"/>
    <w:rsid w:val="00894411"/>
    <w:rsid w:val="008A070C"/>
    <w:rsid w:val="008C0FA9"/>
    <w:rsid w:val="008C25B8"/>
    <w:rsid w:val="008C50E2"/>
    <w:rsid w:val="008D149A"/>
    <w:rsid w:val="008E31C2"/>
    <w:rsid w:val="008E5BF4"/>
    <w:rsid w:val="008F1D82"/>
    <w:rsid w:val="0090695E"/>
    <w:rsid w:val="0090696F"/>
    <w:rsid w:val="009144FA"/>
    <w:rsid w:val="00935D04"/>
    <w:rsid w:val="00941ED9"/>
    <w:rsid w:val="00947A2B"/>
    <w:rsid w:val="00952555"/>
    <w:rsid w:val="00967969"/>
    <w:rsid w:val="00971238"/>
    <w:rsid w:val="00977287"/>
    <w:rsid w:val="00992208"/>
    <w:rsid w:val="009A250E"/>
    <w:rsid w:val="009A5F71"/>
    <w:rsid w:val="009E01B8"/>
    <w:rsid w:val="009E671F"/>
    <w:rsid w:val="00A01795"/>
    <w:rsid w:val="00A17991"/>
    <w:rsid w:val="00A31059"/>
    <w:rsid w:val="00A44C55"/>
    <w:rsid w:val="00A50788"/>
    <w:rsid w:val="00A51687"/>
    <w:rsid w:val="00A54F01"/>
    <w:rsid w:val="00A97CF3"/>
    <w:rsid w:val="00AB1BDF"/>
    <w:rsid w:val="00AB1F14"/>
    <w:rsid w:val="00AB3EBB"/>
    <w:rsid w:val="00AC28BD"/>
    <w:rsid w:val="00AC7FD9"/>
    <w:rsid w:val="00AD2139"/>
    <w:rsid w:val="00B05BE7"/>
    <w:rsid w:val="00B40DA3"/>
    <w:rsid w:val="00B474B7"/>
    <w:rsid w:val="00B659DA"/>
    <w:rsid w:val="00B772AD"/>
    <w:rsid w:val="00B8037E"/>
    <w:rsid w:val="00B854C7"/>
    <w:rsid w:val="00B91136"/>
    <w:rsid w:val="00BA3FFF"/>
    <w:rsid w:val="00BB67E1"/>
    <w:rsid w:val="00BB6951"/>
    <w:rsid w:val="00BB6AD5"/>
    <w:rsid w:val="00BC5B83"/>
    <w:rsid w:val="00BC6F35"/>
    <w:rsid w:val="00BF441C"/>
    <w:rsid w:val="00BF6434"/>
    <w:rsid w:val="00C01ED1"/>
    <w:rsid w:val="00C15DEA"/>
    <w:rsid w:val="00C23C97"/>
    <w:rsid w:val="00C3378A"/>
    <w:rsid w:val="00C72030"/>
    <w:rsid w:val="00C95C5C"/>
    <w:rsid w:val="00CB364A"/>
    <w:rsid w:val="00CC1D24"/>
    <w:rsid w:val="00CD4408"/>
    <w:rsid w:val="00CE74BD"/>
    <w:rsid w:val="00D12FA5"/>
    <w:rsid w:val="00D2357E"/>
    <w:rsid w:val="00D422E4"/>
    <w:rsid w:val="00D55C11"/>
    <w:rsid w:val="00D917D8"/>
    <w:rsid w:val="00D96F99"/>
    <w:rsid w:val="00DA2E8C"/>
    <w:rsid w:val="00DA4BD8"/>
    <w:rsid w:val="00DC682B"/>
    <w:rsid w:val="00DD6186"/>
    <w:rsid w:val="00DE0F2A"/>
    <w:rsid w:val="00DF191A"/>
    <w:rsid w:val="00E07F09"/>
    <w:rsid w:val="00E17B3B"/>
    <w:rsid w:val="00E31EA5"/>
    <w:rsid w:val="00E80616"/>
    <w:rsid w:val="00E84E0B"/>
    <w:rsid w:val="00E95073"/>
    <w:rsid w:val="00EB3DF6"/>
    <w:rsid w:val="00F00B9C"/>
    <w:rsid w:val="00F016A0"/>
    <w:rsid w:val="00F24045"/>
    <w:rsid w:val="00F41FF1"/>
    <w:rsid w:val="00F850F7"/>
    <w:rsid w:val="00F97A10"/>
    <w:rsid w:val="00FA504E"/>
    <w:rsid w:val="00FB0634"/>
    <w:rsid w:val="00FB35D7"/>
    <w:rsid w:val="00FB590D"/>
    <w:rsid w:val="00FC2A4F"/>
    <w:rsid w:val="00FC3F5B"/>
    <w:rsid w:val="00FC7402"/>
    <w:rsid w:val="00FE6467"/>
    <w:rsid w:val="00FF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A60D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67D"/>
    <w:pPr>
      <w:spacing w:after="0" w:line="240" w:lineRule="auto"/>
    </w:pPr>
    <w:rPr>
      <w:rFonts w:ascii="Calibri" w:hAnsi="Calibri" w:cs="Calibri"/>
      <w:lang w:eastAsia="da-DK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06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067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06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xmsonormal">
    <w:name w:val="x_x_msonormal"/>
    <w:basedOn w:val="Normal"/>
    <w:rsid w:val="0046067D"/>
  </w:style>
  <w:style w:type="paragraph" w:styleId="Header">
    <w:name w:val="header"/>
    <w:basedOn w:val="Normal"/>
    <w:link w:val="HeaderChar"/>
    <w:uiPriority w:val="99"/>
    <w:unhideWhenUsed/>
    <w:rsid w:val="0046067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067D"/>
    <w:rPr>
      <w:rFonts w:ascii="Calibri" w:hAnsi="Calibri" w:cs="Calibri"/>
      <w:lang w:eastAsia="da-DK"/>
    </w:rPr>
  </w:style>
  <w:style w:type="paragraph" w:styleId="Footer">
    <w:name w:val="footer"/>
    <w:basedOn w:val="Normal"/>
    <w:link w:val="FooterChar"/>
    <w:uiPriority w:val="99"/>
    <w:unhideWhenUsed/>
    <w:rsid w:val="0046067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067D"/>
    <w:rPr>
      <w:rFonts w:ascii="Calibri" w:hAnsi="Calibri" w:cs="Calibri"/>
      <w:lang w:eastAsia="da-DK"/>
    </w:rPr>
  </w:style>
  <w:style w:type="paragraph" w:styleId="ListBullet">
    <w:name w:val="List Bullet"/>
    <w:basedOn w:val="Normal"/>
    <w:uiPriority w:val="99"/>
    <w:semiHidden/>
    <w:unhideWhenUsed/>
    <w:rsid w:val="0046067D"/>
    <w:pPr>
      <w:numPr>
        <w:numId w:val="1"/>
      </w:numPr>
      <w:contextualSpacing/>
    </w:pPr>
  </w:style>
  <w:style w:type="paragraph" w:styleId="ListNumber">
    <w:name w:val="List Number"/>
    <w:basedOn w:val="Normal"/>
    <w:uiPriority w:val="99"/>
    <w:semiHidden/>
    <w:unhideWhenUsed/>
    <w:rsid w:val="0046067D"/>
    <w:pPr>
      <w:numPr>
        <w:numId w:val="2"/>
      </w:numPr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6067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da-DK"/>
    </w:rPr>
  </w:style>
  <w:style w:type="character" w:customStyle="1" w:styleId="Heading2Char">
    <w:name w:val="Heading 2 Char"/>
    <w:basedOn w:val="DefaultParagraphFont"/>
    <w:link w:val="Heading2"/>
    <w:uiPriority w:val="9"/>
    <w:rsid w:val="0046067D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da-DK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67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da-DK"/>
    </w:rPr>
  </w:style>
  <w:style w:type="character" w:styleId="Hyperlink">
    <w:name w:val="Hyperlink"/>
    <w:basedOn w:val="DefaultParagraphFont"/>
    <w:uiPriority w:val="99"/>
    <w:unhideWhenUsed/>
    <w:rsid w:val="004606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7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35CD2"/>
    <w:pPr>
      <w:spacing w:after="0" w:line="240" w:lineRule="auto"/>
    </w:pPr>
    <w:rPr>
      <w:rFonts w:ascii="Calibri" w:hAnsi="Calibri" w:cs="Calibri"/>
      <w:lang w:eastAsia="da-DK"/>
    </w:rPr>
  </w:style>
  <w:style w:type="paragraph" w:customStyle="1" w:styleId="rh-element-p">
    <w:name w:val="rh-element-p"/>
    <w:basedOn w:val="Normal"/>
    <w:rsid w:val="0026332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34826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345A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45A9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TOCHeading">
    <w:name w:val="TOC Heading"/>
    <w:basedOn w:val="Heading1"/>
    <w:next w:val="Normal"/>
    <w:uiPriority w:val="39"/>
    <w:unhideWhenUsed/>
    <w:qFormat/>
    <w:rsid w:val="0063737F"/>
    <w:pPr>
      <w:spacing w:line="259" w:lineRule="auto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DD6186"/>
    <w:pPr>
      <w:spacing w:after="100"/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8A070C"/>
    <w:pPr>
      <w:spacing w:after="200"/>
    </w:pPr>
    <w:rPr>
      <w:rFonts w:ascii="Arial" w:hAnsi="Arial" w:cstheme="minorBidi"/>
      <w:color w:val="333333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070C"/>
    <w:rPr>
      <w:rFonts w:ascii="Arial" w:hAnsi="Arial"/>
      <w:color w:val="333333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8A070C"/>
    <w:rPr>
      <w:sz w:val="16"/>
      <w:szCs w:val="16"/>
      <w:lang w:val="da-DK"/>
    </w:rPr>
  </w:style>
  <w:style w:type="paragraph" w:styleId="TOC2">
    <w:name w:val="toc 2"/>
    <w:basedOn w:val="Normal"/>
    <w:next w:val="Normal"/>
    <w:autoRedefine/>
    <w:uiPriority w:val="39"/>
    <w:unhideWhenUsed/>
    <w:rsid w:val="00C23C97"/>
    <w:pPr>
      <w:spacing w:after="100"/>
      <w:ind w:left="220"/>
    </w:pPr>
  </w:style>
  <w:style w:type="paragraph" w:styleId="PlainText">
    <w:name w:val="Plain Text"/>
    <w:basedOn w:val="Normal"/>
    <w:link w:val="PlainTextChar"/>
    <w:uiPriority w:val="99"/>
    <w:semiHidden/>
    <w:unhideWhenUsed/>
    <w:rsid w:val="00967969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67969"/>
    <w:rPr>
      <w:rFonts w:ascii="Consolas" w:hAnsi="Consolas" w:cs="Calibri"/>
      <w:sz w:val="21"/>
      <w:szCs w:val="21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0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2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0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6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2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95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72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1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55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99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377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00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40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828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0903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7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3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500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3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4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9799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16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636B30E6E6DDF44AE7DFDE030CC0B38" ma:contentTypeVersion="11" ma:contentTypeDescription="Opret et nyt dokument." ma:contentTypeScope="" ma:versionID="40b66906965c55aab7629f4e69e4b52f">
  <xsd:schema xmlns:xsd="http://www.w3.org/2001/XMLSchema" xmlns:xs="http://www.w3.org/2001/XMLSchema" xmlns:p="http://schemas.microsoft.com/office/2006/metadata/properties" xmlns:ns2="758b7f22-adb1-4ae9-82e6-609850839c4a" xmlns:ns3="5a3092ab-68a1-4fe3-bcc6-9ca6097549b6" targetNamespace="http://schemas.microsoft.com/office/2006/metadata/properties" ma:root="true" ma:fieldsID="552d686fc3bb45baf4aa6f871aa05626" ns2:_="" ns3:_="">
    <xsd:import namespace="758b7f22-adb1-4ae9-82e6-609850839c4a"/>
    <xsd:import namespace="5a3092ab-68a1-4fe3-bcc6-9ca6097549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b7f22-adb1-4ae9-82e6-609850839c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ledmærker" ma:readOnly="false" ma:fieldId="{5cf76f15-5ced-4ddc-b409-7134ff3c332f}" ma:taxonomyMulti="true" ma:sspId="b2102423-6c9a-45d0-aa71-0069027da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3092ab-68a1-4fe3-bcc6-9ca6097549b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2cc0e54-b50d-4974-81b7-330582beeba8}" ma:internalName="TaxCatchAll" ma:showField="CatchAllData" ma:web="5a3092ab-68a1-4fe3-bcc6-9ca6097549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3092ab-68a1-4fe3-bcc6-9ca6097549b6" xsi:nil="true"/>
    <lcf76f155ced4ddcb4097134ff3c332f xmlns="758b7f22-adb1-4ae9-82e6-609850839c4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69C7A7-5A14-462F-BAD6-9D8B2D8BFB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D9828F-C6AD-436F-9BA0-C6D5B75C6563}"/>
</file>

<file path=customXml/itemProps3.xml><?xml version="1.0" encoding="utf-8"?>
<ds:datastoreItem xmlns:ds="http://schemas.openxmlformats.org/officeDocument/2006/customXml" ds:itemID="{233DF192-72C3-4577-903C-ECD444C012E6}"/>
</file>

<file path=customXml/itemProps4.xml><?xml version="1.0" encoding="utf-8"?>
<ds:datastoreItem xmlns:ds="http://schemas.openxmlformats.org/officeDocument/2006/customXml" ds:itemID="{36CD6C09-B259-4CBE-967C-014CD4DB7E1B}"/>
</file>

<file path=docProps/app.xml><?xml version="1.0" encoding="utf-8"?>
<Properties xmlns="http://schemas.openxmlformats.org/officeDocument/2006/extended-properties" xmlns:vt="http://schemas.openxmlformats.org/officeDocument/2006/docPropsVTypes">
  <Template>Skabelon_TUH26</Template>
  <TotalTime>9</TotalTime>
  <Pages>1</Pages>
  <Words>0</Words>
  <Characters>0</Characters>
  <Application>Microsoft Office Word</Application>
  <DocSecurity>0</DocSecurity>
  <Lines>0</Lines>
  <Paragraphs>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Region Hovedstaden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Zarko Zaharov</dc:creator>
  <cp:keywords/>
  <dc:description/>
  <cp:lastModifiedBy>Nanna Elmstedt Bild</cp:lastModifiedBy>
  <cp:revision>2</cp:revision>
  <dcterms:created xsi:type="dcterms:W3CDTF">2026-03-04T12:22:00Z</dcterms:created>
  <dcterms:modified xsi:type="dcterms:W3CDTF">2026-03-04T12:22:00Z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0x010100E636B30E6E6DDF44AE7DFDE030CC0B38</vt:lpwstr>
  </property>
</Properties>
</file>